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F2C" w:rsidRPr="0059005F" w:rsidRDefault="00434F2C" w:rsidP="004D2340">
      <w:pPr>
        <w:framePr w:hSpace="180" w:wrap="auto" w:vAnchor="text" w:hAnchor="page" w:x="946" w:y="-36"/>
        <w:rPr>
          <w:sz w:val="24"/>
          <w:szCs w:val="24"/>
        </w:rPr>
      </w:pPr>
      <w:r w:rsidRPr="0059005F">
        <w:rPr>
          <w:sz w:val="24"/>
          <w:szCs w:val="24"/>
        </w:rPr>
        <w:object w:dxaOrig="71" w:dyaOrig="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36.75pt" o:ole="" fillcolor="window">
            <v:imagedata r:id="rId7" o:title=""/>
          </v:shape>
          <o:OLEObject Type="Embed" ProgID="Unknown" ShapeID="_x0000_i1025" DrawAspect="Content" ObjectID="_1603721634" r:id="rId8"/>
        </w:object>
      </w:r>
    </w:p>
    <w:p w:rsidR="00434F2C" w:rsidRPr="001B0988" w:rsidRDefault="00434F2C" w:rsidP="00066675">
      <w:pPr>
        <w:pStyle w:val="Title"/>
        <w:ind w:left="-142"/>
        <w:rPr>
          <w:b/>
          <w:sz w:val="20"/>
          <w:szCs w:val="24"/>
        </w:rPr>
      </w:pPr>
      <w:r w:rsidRPr="001B0988">
        <w:rPr>
          <w:b/>
          <w:sz w:val="20"/>
          <w:szCs w:val="24"/>
        </w:rPr>
        <w:t>CENTRO FEDERAL DE EDUCAÇÃO TECNOLÓGICA CELSO SUCKOW DA FONSECA</w:t>
      </w:r>
    </w:p>
    <w:p w:rsidR="00434F2C" w:rsidRPr="001B0988" w:rsidRDefault="00434F2C" w:rsidP="00066675">
      <w:pPr>
        <w:pStyle w:val="Title"/>
        <w:ind w:left="-142"/>
        <w:rPr>
          <w:b/>
          <w:sz w:val="20"/>
          <w:szCs w:val="24"/>
        </w:rPr>
      </w:pPr>
      <w:r w:rsidRPr="001B0988">
        <w:rPr>
          <w:b/>
          <w:sz w:val="20"/>
          <w:szCs w:val="24"/>
        </w:rPr>
        <w:t>DIRETORIA DE PESQUISA E PÓS-GRADUAÇÃO</w:t>
      </w:r>
    </w:p>
    <w:p w:rsidR="00434F2C" w:rsidRPr="001B0988" w:rsidRDefault="00434F2C" w:rsidP="00066675">
      <w:pPr>
        <w:pStyle w:val="Title"/>
        <w:ind w:left="-142"/>
        <w:rPr>
          <w:b/>
          <w:sz w:val="20"/>
          <w:szCs w:val="24"/>
        </w:rPr>
      </w:pPr>
      <w:r w:rsidRPr="001B0988">
        <w:rPr>
          <w:b/>
          <w:sz w:val="20"/>
          <w:szCs w:val="24"/>
        </w:rPr>
        <w:t xml:space="preserve">COORDENADORIA DE CURSOS DE PÓS-GRADUAÇÃO </w:t>
      </w:r>
      <w:r w:rsidRPr="00367E77">
        <w:rPr>
          <w:b/>
          <w:i/>
          <w:sz w:val="20"/>
          <w:szCs w:val="24"/>
        </w:rPr>
        <w:t>LATO SENSU</w:t>
      </w:r>
    </w:p>
    <w:p w:rsidR="00434F2C" w:rsidRPr="00C05749" w:rsidRDefault="00434F2C">
      <w:pPr>
        <w:rPr>
          <w:sz w:val="24"/>
          <w:szCs w:val="24"/>
        </w:rPr>
      </w:pPr>
    </w:p>
    <w:p w:rsidR="00434F2C" w:rsidRDefault="00434F2C" w:rsidP="00C05749">
      <w:pPr>
        <w:tabs>
          <w:tab w:val="left" w:pos="1365"/>
        </w:tabs>
        <w:rPr>
          <w:sz w:val="24"/>
          <w:szCs w:val="24"/>
        </w:rPr>
      </w:pPr>
      <w:r w:rsidRPr="00C05749">
        <w:rPr>
          <w:sz w:val="24"/>
          <w:szCs w:val="24"/>
        </w:rPr>
        <w:tab/>
      </w:r>
    </w:p>
    <w:p w:rsidR="00434F2C" w:rsidRPr="00C05749" w:rsidRDefault="00434F2C" w:rsidP="00C05749">
      <w:pPr>
        <w:tabs>
          <w:tab w:val="left" w:pos="1365"/>
        </w:tabs>
        <w:rPr>
          <w:sz w:val="24"/>
          <w:szCs w:val="24"/>
        </w:rPr>
      </w:pPr>
    </w:p>
    <w:p w:rsidR="00434F2C" w:rsidRPr="00A91C8D" w:rsidRDefault="00434F2C" w:rsidP="00950AFB">
      <w:pPr>
        <w:jc w:val="center"/>
        <w:rPr>
          <w:rFonts w:ascii="Arial" w:hAnsi="Arial" w:cs="Arial"/>
          <w:sz w:val="22"/>
          <w:szCs w:val="22"/>
        </w:rPr>
      </w:pPr>
      <w:r w:rsidRPr="00A91C8D">
        <w:rPr>
          <w:rFonts w:ascii="Arial" w:hAnsi="Arial" w:cs="Arial"/>
          <w:sz w:val="22"/>
          <w:szCs w:val="22"/>
        </w:rPr>
        <w:t xml:space="preserve">EDITAL COLAT Nº </w:t>
      </w:r>
      <w:r>
        <w:rPr>
          <w:rFonts w:ascii="Arial" w:hAnsi="Arial" w:cs="Arial"/>
          <w:sz w:val="22"/>
          <w:szCs w:val="22"/>
        </w:rPr>
        <w:t>04</w:t>
      </w:r>
      <w:r w:rsidRPr="00A91C8D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18</w:t>
      </w:r>
      <w:r w:rsidRPr="00A91C8D">
        <w:rPr>
          <w:rFonts w:ascii="Arial" w:hAnsi="Arial" w:cs="Arial"/>
          <w:sz w:val="22"/>
          <w:szCs w:val="22"/>
        </w:rPr>
        <w:t xml:space="preserve"> </w:t>
      </w:r>
    </w:p>
    <w:p w:rsidR="00434F2C" w:rsidRPr="00A91C8D" w:rsidRDefault="00434F2C" w:rsidP="00950AFB">
      <w:pPr>
        <w:ind w:left="-284" w:right="-142"/>
        <w:jc w:val="center"/>
        <w:rPr>
          <w:rFonts w:ascii="Arial" w:hAnsi="Arial" w:cs="Arial"/>
          <w:i/>
          <w:sz w:val="22"/>
          <w:szCs w:val="22"/>
        </w:rPr>
      </w:pPr>
      <w:r w:rsidRPr="00A91C8D">
        <w:rPr>
          <w:rFonts w:ascii="Arial" w:hAnsi="Arial" w:cs="Arial"/>
          <w:sz w:val="22"/>
          <w:szCs w:val="22"/>
        </w:rPr>
        <w:t xml:space="preserve">PROCESSO SELETIVO </w:t>
      </w:r>
      <w:r>
        <w:rPr>
          <w:rFonts w:ascii="Arial" w:hAnsi="Arial" w:cs="Arial"/>
          <w:sz w:val="22"/>
          <w:szCs w:val="22"/>
        </w:rPr>
        <w:t xml:space="preserve">DE TUTORES AO </w:t>
      </w:r>
      <w:r w:rsidRPr="00A91C8D">
        <w:rPr>
          <w:rFonts w:ascii="Arial" w:hAnsi="Arial" w:cs="Arial"/>
          <w:sz w:val="22"/>
          <w:szCs w:val="22"/>
        </w:rPr>
        <w:t xml:space="preserve">CURSO DE PÓS-GRADUAÇÃO </w:t>
      </w:r>
      <w:r w:rsidRPr="00A91C8D">
        <w:rPr>
          <w:rFonts w:ascii="Arial" w:hAnsi="Arial" w:cs="Arial"/>
          <w:i/>
          <w:sz w:val="22"/>
          <w:szCs w:val="22"/>
        </w:rPr>
        <w:t>LATO SENSU</w:t>
      </w:r>
    </w:p>
    <w:p w:rsidR="00434F2C" w:rsidRPr="00467A5E" w:rsidRDefault="00434F2C" w:rsidP="00950AFB">
      <w:pPr>
        <w:jc w:val="center"/>
        <w:rPr>
          <w:rFonts w:ascii="Arial" w:hAnsi="Arial" w:cs="Arial"/>
          <w:sz w:val="22"/>
          <w:szCs w:val="22"/>
        </w:rPr>
      </w:pPr>
      <w:r w:rsidRPr="00A91C8D">
        <w:rPr>
          <w:rFonts w:ascii="Arial" w:hAnsi="Arial" w:cs="Arial"/>
          <w:sz w:val="22"/>
          <w:szCs w:val="22"/>
        </w:rPr>
        <w:t xml:space="preserve"> "</w:t>
      </w:r>
      <w:r>
        <w:rPr>
          <w:rFonts w:ascii="Arial" w:hAnsi="Arial" w:cs="Arial"/>
          <w:sz w:val="22"/>
          <w:szCs w:val="22"/>
        </w:rPr>
        <w:t>EDUCAÇÃO TECNOLÓGICA</w:t>
      </w:r>
      <w:r w:rsidRPr="00467A5E">
        <w:rPr>
          <w:rFonts w:ascii="Arial" w:hAnsi="Arial" w:cs="Arial"/>
          <w:sz w:val="22"/>
          <w:szCs w:val="22"/>
        </w:rPr>
        <w:t>"</w:t>
      </w:r>
    </w:p>
    <w:p w:rsidR="00434F2C" w:rsidRPr="008F3BC2" w:rsidRDefault="00434F2C" w:rsidP="00200EB2">
      <w:pPr>
        <w:spacing w:after="240"/>
        <w:jc w:val="center"/>
        <w:rPr>
          <w:rFonts w:ascii="Arial" w:hAnsi="Arial" w:cs="Arial"/>
        </w:rPr>
      </w:pPr>
    </w:p>
    <w:p w:rsidR="00434F2C" w:rsidRDefault="00434F2C" w:rsidP="00367E7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  <w:u w:val="single"/>
        </w:rPr>
        <w:t>COMUNICADO</w:t>
      </w:r>
    </w:p>
    <w:p w:rsidR="00434F2C" w:rsidRDefault="00434F2C" w:rsidP="00367E7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434F2C" w:rsidRPr="00F14D4F" w:rsidRDefault="00434F2C" w:rsidP="00367E7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14D4F">
        <w:rPr>
          <w:rFonts w:ascii="Arial" w:hAnsi="Arial" w:cs="Arial"/>
          <w:u w:val="single"/>
        </w:rPr>
        <w:t>Item VIII.I do Edital COLAT Nº 04/2018</w:t>
      </w:r>
    </w:p>
    <w:p w:rsidR="00434F2C" w:rsidRDefault="00434F2C" w:rsidP="00EC2239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434F2C" w:rsidRDefault="00434F2C" w:rsidP="00EC2239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434F2C" w:rsidRPr="00950AFB" w:rsidRDefault="00434F2C" w:rsidP="00950AFB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2"/>
          <w:szCs w:val="22"/>
        </w:rPr>
        <w:t xml:space="preserve">Em virtude do ponto facultativo do dia 19/11/2018, o prazo para entrega dos documentos em atendimento ao item VIII.I do Edital COLAT Nº04/2018 previsto para 19/11/2018  passa a ser  </w:t>
      </w:r>
      <w:r w:rsidRPr="005A1A8D">
        <w:rPr>
          <w:rFonts w:ascii="Arial" w:hAnsi="Arial" w:cs="Arial"/>
          <w:b/>
          <w:sz w:val="22"/>
          <w:szCs w:val="22"/>
        </w:rPr>
        <w:t>22/11/2018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A4432">
        <w:rPr>
          <w:rFonts w:ascii="Arial" w:hAnsi="Arial" w:cs="Arial"/>
          <w:sz w:val="22"/>
          <w:szCs w:val="22"/>
        </w:rPr>
        <w:t xml:space="preserve">até </w:t>
      </w:r>
      <w:r w:rsidRPr="00F14D4F">
        <w:rPr>
          <w:rFonts w:ascii="Arial" w:hAnsi="Arial" w:cs="Arial"/>
          <w:b/>
          <w:sz w:val="22"/>
          <w:szCs w:val="22"/>
        </w:rPr>
        <w:t>18:00h</w:t>
      </w:r>
      <w:r>
        <w:rPr>
          <w:rFonts w:ascii="Arial" w:hAnsi="Arial" w:cs="Arial"/>
          <w:sz w:val="22"/>
          <w:szCs w:val="22"/>
        </w:rPr>
        <w:t>.</w:t>
      </w:r>
    </w:p>
    <w:p w:rsidR="00434F2C" w:rsidRDefault="00434F2C" w:rsidP="008F3BC2">
      <w:pPr>
        <w:spacing w:line="360" w:lineRule="auto"/>
        <w:jc w:val="both"/>
        <w:rPr>
          <w:rFonts w:ascii="Arial" w:hAnsi="Arial" w:cs="Arial"/>
        </w:rPr>
      </w:pPr>
    </w:p>
    <w:p w:rsidR="00434F2C" w:rsidRDefault="00434F2C" w:rsidP="00950AFB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Rio de Janeiro, 14 de novembro de 2018</w:t>
      </w:r>
    </w:p>
    <w:p w:rsidR="00434F2C" w:rsidRDefault="00434F2C" w:rsidP="00367E77">
      <w:pPr>
        <w:spacing w:line="360" w:lineRule="auto"/>
        <w:jc w:val="both"/>
        <w:rPr>
          <w:rFonts w:ascii="Arial" w:hAnsi="Arial" w:cs="Arial"/>
        </w:rPr>
      </w:pPr>
    </w:p>
    <w:p w:rsidR="00434F2C" w:rsidRPr="00F453E3" w:rsidRDefault="00434F2C" w:rsidP="00367E77">
      <w:pPr>
        <w:autoSpaceDE w:val="0"/>
        <w:autoSpaceDN w:val="0"/>
        <w:adjustRightInd w:val="0"/>
        <w:spacing w:line="276" w:lineRule="auto"/>
        <w:jc w:val="center"/>
        <w:rPr>
          <w:sz w:val="24"/>
        </w:rPr>
      </w:pPr>
    </w:p>
    <w:sectPr w:rsidR="00434F2C" w:rsidRPr="00F453E3" w:rsidSect="00F86291">
      <w:footerReference w:type="even" r:id="rId9"/>
      <w:footerReference w:type="default" r:id="rId10"/>
      <w:type w:val="oddPage"/>
      <w:pgSz w:w="11907" w:h="16840" w:code="9"/>
      <w:pgMar w:top="993" w:right="1559" w:bottom="1135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F2C" w:rsidRDefault="00434F2C">
      <w:r>
        <w:separator/>
      </w:r>
    </w:p>
  </w:endnote>
  <w:endnote w:type="continuationSeparator" w:id="0">
    <w:p w:rsidR="00434F2C" w:rsidRDefault="00434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2C" w:rsidRDefault="00434F2C" w:rsidP="009823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34F2C" w:rsidRDefault="00434F2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2C" w:rsidRDefault="00434F2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F2C" w:rsidRDefault="00434F2C">
      <w:r>
        <w:separator/>
      </w:r>
    </w:p>
  </w:footnote>
  <w:footnote w:type="continuationSeparator" w:id="0">
    <w:p w:rsidR="00434F2C" w:rsidRDefault="00434F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E4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DC912DC"/>
    <w:multiLevelType w:val="hybridMultilevel"/>
    <w:tmpl w:val="548E1DA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6266C0"/>
    <w:multiLevelType w:val="hybridMultilevel"/>
    <w:tmpl w:val="FA261B52"/>
    <w:lvl w:ilvl="0" w:tplc="15D286C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BB93409"/>
    <w:multiLevelType w:val="hybridMultilevel"/>
    <w:tmpl w:val="032CF6D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1B43228"/>
    <w:multiLevelType w:val="hybridMultilevel"/>
    <w:tmpl w:val="6264F010"/>
    <w:lvl w:ilvl="0" w:tplc="C62C22EE">
      <w:start w:val="2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A85605"/>
    <w:multiLevelType w:val="singleLevel"/>
    <w:tmpl w:val="8C24EC9C"/>
    <w:lvl w:ilvl="0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</w:abstractNum>
  <w:abstractNum w:abstractNumId="6">
    <w:nsid w:val="2977714C"/>
    <w:multiLevelType w:val="singleLevel"/>
    <w:tmpl w:val="A4CA6CD8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cs="Times New Roman" w:hint="default"/>
      </w:rPr>
    </w:lvl>
  </w:abstractNum>
  <w:abstractNum w:abstractNumId="7">
    <w:nsid w:val="2A9C5C8A"/>
    <w:multiLevelType w:val="hybridMultilevel"/>
    <w:tmpl w:val="3E886D2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02D7B9A"/>
    <w:multiLevelType w:val="hybridMultilevel"/>
    <w:tmpl w:val="9226359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77E0F69"/>
    <w:multiLevelType w:val="hybridMultilevel"/>
    <w:tmpl w:val="9F90CA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8456822"/>
    <w:multiLevelType w:val="hybridMultilevel"/>
    <w:tmpl w:val="51E06F40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D406F78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66F55A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4CEC3601"/>
    <w:multiLevelType w:val="hybridMultilevel"/>
    <w:tmpl w:val="54CA1E40"/>
    <w:lvl w:ilvl="0" w:tplc="0416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F7B5EB6"/>
    <w:multiLevelType w:val="hybridMultilevel"/>
    <w:tmpl w:val="7EB8F89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6332BB6"/>
    <w:multiLevelType w:val="hybridMultilevel"/>
    <w:tmpl w:val="D48C894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989023F"/>
    <w:multiLevelType w:val="hybridMultilevel"/>
    <w:tmpl w:val="AF9454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5731B99"/>
    <w:multiLevelType w:val="hybridMultilevel"/>
    <w:tmpl w:val="C870F3D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68D6200"/>
    <w:multiLevelType w:val="hybridMultilevel"/>
    <w:tmpl w:val="EE1E97B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F146E12"/>
    <w:multiLevelType w:val="hybridMultilevel"/>
    <w:tmpl w:val="0E566CB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14"/>
  </w:num>
  <w:num w:numId="7">
    <w:abstractNumId w:val="1"/>
  </w:num>
  <w:num w:numId="8">
    <w:abstractNumId w:val="9"/>
  </w:num>
  <w:num w:numId="9">
    <w:abstractNumId w:val="17"/>
  </w:num>
  <w:num w:numId="10">
    <w:abstractNumId w:val="16"/>
  </w:num>
  <w:num w:numId="11">
    <w:abstractNumId w:val="19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3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2B14"/>
    <w:rsid w:val="00010870"/>
    <w:rsid w:val="0001634F"/>
    <w:rsid w:val="00030960"/>
    <w:rsid w:val="00032D5F"/>
    <w:rsid w:val="00040893"/>
    <w:rsid w:val="00041E1A"/>
    <w:rsid w:val="0004275B"/>
    <w:rsid w:val="00044884"/>
    <w:rsid w:val="00051B79"/>
    <w:rsid w:val="00055701"/>
    <w:rsid w:val="00066675"/>
    <w:rsid w:val="000718D6"/>
    <w:rsid w:val="00072737"/>
    <w:rsid w:val="0007418A"/>
    <w:rsid w:val="0007559B"/>
    <w:rsid w:val="000764FA"/>
    <w:rsid w:val="00084ECA"/>
    <w:rsid w:val="00090205"/>
    <w:rsid w:val="000934A1"/>
    <w:rsid w:val="00094E1F"/>
    <w:rsid w:val="00094F3F"/>
    <w:rsid w:val="000A6BA8"/>
    <w:rsid w:val="000B14D5"/>
    <w:rsid w:val="000B2B45"/>
    <w:rsid w:val="000C7461"/>
    <w:rsid w:val="000D3E63"/>
    <w:rsid w:val="000D41BC"/>
    <w:rsid w:val="000E4163"/>
    <w:rsid w:val="000E5844"/>
    <w:rsid w:val="000F1A90"/>
    <w:rsid w:val="00102DE0"/>
    <w:rsid w:val="00105920"/>
    <w:rsid w:val="00112AAA"/>
    <w:rsid w:val="00114DAA"/>
    <w:rsid w:val="001174AA"/>
    <w:rsid w:val="00132287"/>
    <w:rsid w:val="001333ED"/>
    <w:rsid w:val="00135238"/>
    <w:rsid w:val="001423D3"/>
    <w:rsid w:val="00145B89"/>
    <w:rsid w:val="001530F0"/>
    <w:rsid w:val="0015326D"/>
    <w:rsid w:val="00160E1B"/>
    <w:rsid w:val="00161D8E"/>
    <w:rsid w:val="00173A2B"/>
    <w:rsid w:val="001753CF"/>
    <w:rsid w:val="00183DDE"/>
    <w:rsid w:val="001845E9"/>
    <w:rsid w:val="00185F7C"/>
    <w:rsid w:val="00187DD6"/>
    <w:rsid w:val="001919BC"/>
    <w:rsid w:val="001942E8"/>
    <w:rsid w:val="00195B07"/>
    <w:rsid w:val="001A3A5B"/>
    <w:rsid w:val="001B0988"/>
    <w:rsid w:val="001B7D26"/>
    <w:rsid w:val="001C4E16"/>
    <w:rsid w:val="001E4B93"/>
    <w:rsid w:val="001E7857"/>
    <w:rsid w:val="001F3669"/>
    <w:rsid w:val="001F3777"/>
    <w:rsid w:val="001F4125"/>
    <w:rsid w:val="001F6F96"/>
    <w:rsid w:val="00200EB2"/>
    <w:rsid w:val="002069CB"/>
    <w:rsid w:val="00210817"/>
    <w:rsid w:val="00210941"/>
    <w:rsid w:val="00215B37"/>
    <w:rsid w:val="002256CA"/>
    <w:rsid w:val="002259BB"/>
    <w:rsid w:val="00225B34"/>
    <w:rsid w:val="00231041"/>
    <w:rsid w:val="002420E7"/>
    <w:rsid w:val="00242ED7"/>
    <w:rsid w:val="002433D7"/>
    <w:rsid w:val="00243C9A"/>
    <w:rsid w:val="002531E3"/>
    <w:rsid w:val="00267D50"/>
    <w:rsid w:val="00271227"/>
    <w:rsid w:val="00271E56"/>
    <w:rsid w:val="002735DD"/>
    <w:rsid w:val="00273781"/>
    <w:rsid w:val="00294B63"/>
    <w:rsid w:val="0029520F"/>
    <w:rsid w:val="002A0D88"/>
    <w:rsid w:val="002A4432"/>
    <w:rsid w:val="002A50A8"/>
    <w:rsid w:val="002C0200"/>
    <w:rsid w:val="002D017B"/>
    <w:rsid w:val="002D4513"/>
    <w:rsid w:val="002D7233"/>
    <w:rsid w:val="002E1F92"/>
    <w:rsid w:val="002E44AD"/>
    <w:rsid w:val="002F465B"/>
    <w:rsid w:val="002F66C5"/>
    <w:rsid w:val="002F7587"/>
    <w:rsid w:val="00300F02"/>
    <w:rsid w:val="003044BC"/>
    <w:rsid w:val="003118AB"/>
    <w:rsid w:val="00327D2F"/>
    <w:rsid w:val="003309F5"/>
    <w:rsid w:val="00330FFA"/>
    <w:rsid w:val="00333B07"/>
    <w:rsid w:val="00335A75"/>
    <w:rsid w:val="003439E5"/>
    <w:rsid w:val="00350C68"/>
    <w:rsid w:val="00352FCC"/>
    <w:rsid w:val="0035417D"/>
    <w:rsid w:val="00365E52"/>
    <w:rsid w:val="00367E77"/>
    <w:rsid w:val="003703D6"/>
    <w:rsid w:val="0037102D"/>
    <w:rsid w:val="00386EF0"/>
    <w:rsid w:val="00387896"/>
    <w:rsid w:val="00387EA4"/>
    <w:rsid w:val="003A34E4"/>
    <w:rsid w:val="003A55FB"/>
    <w:rsid w:val="003B59E2"/>
    <w:rsid w:val="003B659E"/>
    <w:rsid w:val="003C05AD"/>
    <w:rsid w:val="003C5963"/>
    <w:rsid w:val="003E33D6"/>
    <w:rsid w:val="003E5939"/>
    <w:rsid w:val="003E708F"/>
    <w:rsid w:val="003F341C"/>
    <w:rsid w:val="003F6487"/>
    <w:rsid w:val="0040016C"/>
    <w:rsid w:val="004022BA"/>
    <w:rsid w:val="00402C29"/>
    <w:rsid w:val="00415596"/>
    <w:rsid w:val="00417424"/>
    <w:rsid w:val="00425349"/>
    <w:rsid w:val="00434F2C"/>
    <w:rsid w:val="00440F11"/>
    <w:rsid w:val="0044670D"/>
    <w:rsid w:val="00450F38"/>
    <w:rsid w:val="004532DD"/>
    <w:rsid w:val="004540C3"/>
    <w:rsid w:val="00460762"/>
    <w:rsid w:val="004676CE"/>
    <w:rsid w:val="00467A5E"/>
    <w:rsid w:val="00472076"/>
    <w:rsid w:val="004729CF"/>
    <w:rsid w:val="00476905"/>
    <w:rsid w:val="00485548"/>
    <w:rsid w:val="0049226C"/>
    <w:rsid w:val="00497FAE"/>
    <w:rsid w:val="004A1B87"/>
    <w:rsid w:val="004A29FE"/>
    <w:rsid w:val="004A4AD0"/>
    <w:rsid w:val="004A7D22"/>
    <w:rsid w:val="004B57D6"/>
    <w:rsid w:val="004B7D5B"/>
    <w:rsid w:val="004C1416"/>
    <w:rsid w:val="004C26B3"/>
    <w:rsid w:val="004C7DF0"/>
    <w:rsid w:val="004D0695"/>
    <w:rsid w:val="004D2340"/>
    <w:rsid w:val="004E32AF"/>
    <w:rsid w:val="004E3BB3"/>
    <w:rsid w:val="004E74F7"/>
    <w:rsid w:val="004F441D"/>
    <w:rsid w:val="005012D5"/>
    <w:rsid w:val="0051138B"/>
    <w:rsid w:val="005244C7"/>
    <w:rsid w:val="00525A2A"/>
    <w:rsid w:val="0053651F"/>
    <w:rsid w:val="00536B55"/>
    <w:rsid w:val="00537737"/>
    <w:rsid w:val="00540864"/>
    <w:rsid w:val="00565F7B"/>
    <w:rsid w:val="00566120"/>
    <w:rsid w:val="00575F42"/>
    <w:rsid w:val="0057748E"/>
    <w:rsid w:val="0058168C"/>
    <w:rsid w:val="0059005F"/>
    <w:rsid w:val="005903FE"/>
    <w:rsid w:val="0059064A"/>
    <w:rsid w:val="00590DDB"/>
    <w:rsid w:val="0059234C"/>
    <w:rsid w:val="005A1A8D"/>
    <w:rsid w:val="005A509D"/>
    <w:rsid w:val="005A5F3E"/>
    <w:rsid w:val="005A760A"/>
    <w:rsid w:val="005C749E"/>
    <w:rsid w:val="005E4657"/>
    <w:rsid w:val="005E77F7"/>
    <w:rsid w:val="005E7AED"/>
    <w:rsid w:val="005F4FA7"/>
    <w:rsid w:val="005F5743"/>
    <w:rsid w:val="00601DBF"/>
    <w:rsid w:val="00617C9C"/>
    <w:rsid w:val="00631445"/>
    <w:rsid w:val="00633A4A"/>
    <w:rsid w:val="00637800"/>
    <w:rsid w:val="00650543"/>
    <w:rsid w:val="00650E29"/>
    <w:rsid w:val="00655146"/>
    <w:rsid w:val="00662223"/>
    <w:rsid w:val="00666289"/>
    <w:rsid w:val="00684117"/>
    <w:rsid w:val="0068605E"/>
    <w:rsid w:val="00690B6F"/>
    <w:rsid w:val="006916E5"/>
    <w:rsid w:val="00691D74"/>
    <w:rsid w:val="006A6CA4"/>
    <w:rsid w:val="006B237A"/>
    <w:rsid w:val="006B368C"/>
    <w:rsid w:val="006B6D46"/>
    <w:rsid w:val="006C092C"/>
    <w:rsid w:val="006D1259"/>
    <w:rsid w:val="006D162A"/>
    <w:rsid w:val="006D3C6D"/>
    <w:rsid w:val="006E0166"/>
    <w:rsid w:val="006E26D1"/>
    <w:rsid w:val="007002D0"/>
    <w:rsid w:val="00715AA0"/>
    <w:rsid w:val="007254D4"/>
    <w:rsid w:val="00725BFF"/>
    <w:rsid w:val="00731B61"/>
    <w:rsid w:val="007336FB"/>
    <w:rsid w:val="00733BFD"/>
    <w:rsid w:val="00733EFD"/>
    <w:rsid w:val="007617C1"/>
    <w:rsid w:val="0076595F"/>
    <w:rsid w:val="0077357B"/>
    <w:rsid w:val="00785205"/>
    <w:rsid w:val="007876BB"/>
    <w:rsid w:val="007916AB"/>
    <w:rsid w:val="0079449C"/>
    <w:rsid w:val="00796995"/>
    <w:rsid w:val="00797491"/>
    <w:rsid w:val="007A6A47"/>
    <w:rsid w:val="007C028D"/>
    <w:rsid w:val="007D0617"/>
    <w:rsid w:val="007D5A87"/>
    <w:rsid w:val="007E4B67"/>
    <w:rsid w:val="007F0EC9"/>
    <w:rsid w:val="008021B2"/>
    <w:rsid w:val="00803350"/>
    <w:rsid w:val="008105CE"/>
    <w:rsid w:val="00810D46"/>
    <w:rsid w:val="0081191B"/>
    <w:rsid w:val="0082203D"/>
    <w:rsid w:val="00824CD1"/>
    <w:rsid w:val="008307E5"/>
    <w:rsid w:val="00837D15"/>
    <w:rsid w:val="00841D05"/>
    <w:rsid w:val="008429A5"/>
    <w:rsid w:val="00845CB2"/>
    <w:rsid w:val="00852B14"/>
    <w:rsid w:val="00854E35"/>
    <w:rsid w:val="00855BBE"/>
    <w:rsid w:val="00857AB5"/>
    <w:rsid w:val="00865253"/>
    <w:rsid w:val="00881AAB"/>
    <w:rsid w:val="00894A29"/>
    <w:rsid w:val="008A65EB"/>
    <w:rsid w:val="008B2C61"/>
    <w:rsid w:val="008B4F0A"/>
    <w:rsid w:val="008B5F8D"/>
    <w:rsid w:val="008C24EA"/>
    <w:rsid w:val="008C667F"/>
    <w:rsid w:val="008C7ABB"/>
    <w:rsid w:val="008D083E"/>
    <w:rsid w:val="008F034D"/>
    <w:rsid w:val="008F1B67"/>
    <w:rsid w:val="008F3BC2"/>
    <w:rsid w:val="008F490C"/>
    <w:rsid w:val="00904C61"/>
    <w:rsid w:val="00906088"/>
    <w:rsid w:val="00910BCC"/>
    <w:rsid w:val="0091280B"/>
    <w:rsid w:val="00921E2D"/>
    <w:rsid w:val="0092546E"/>
    <w:rsid w:val="0093095C"/>
    <w:rsid w:val="00933B24"/>
    <w:rsid w:val="0093508C"/>
    <w:rsid w:val="0094267E"/>
    <w:rsid w:val="00944203"/>
    <w:rsid w:val="00950AFB"/>
    <w:rsid w:val="009510A0"/>
    <w:rsid w:val="00967349"/>
    <w:rsid w:val="009744BA"/>
    <w:rsid w:val="009804E2"/>
    <w:rsid w:val="009823A5"/>
    <w:rsid w:val="009873E1"/>
    <w:rsid w:val="009973E9"/>
    <w:rsid w:val="009A34F4"/>
    <w:rsid w:val="009A39D5"/>
    <w:rsid w:val="009A528E"/>
    <w:rsid w:val="009A590B"/>
    <w:rsid w:val="009B1A2B"/>
    <w:rsid w:val="009B47D3"/>
    <w:rsid w:val="009B7D45"/>
    <w:rsid w:val="009C1308"/>
    <w:rsid w:val="009C790A"/>
    <w:rsid w:val="009D31D7"/>
    <w:rsid w:val="009D36EE"/>
    <w:rsid w:val="009D3E87"/>
    <w:rsid w:val="009F5F71"/>
    <w:rsid w:val="00A02DD9"/>
    <w:rsid w:val="00A041CB"/>
    <w:rsid w:val="00A0482B"/>
    <w:rsid w:val="00A10F5F"/>
    <w:rsid w:val="00A120B2"/>
    <w:rsid w:val="00A15AF0"/>
    <w:rsid w:val="00A20CB2"/>
    <w:rsid w:val="00A27D3D"/>
    <w:rsid w:val="00A4116F"/>
    <w:rsid w:val="00A449C1"/>
    <w:rsid w:val="00A575F5"/>
    <w:rsid w:val="00A62736"/>
    <w:rsid w:val="00A63EDA"/>
    <w:rsid w:val="00A71FB3"/>
    <w:rsid w:val="00A818B6"/>
    <w:rsid w:val="00A83A2E"/>
    <w:rsid w:val="00A83E3A"/>
    <w:rsid w:val="00A9014B"/>
    <w:rsid w:val="00A91833"/>
    <w:rsid w:val="00A91C8D"/>
    <w:rsid w:val="00A96542"/>
    <w:rsid w:val="00AA3B79"/>
    <w:rsid w:val="00AA4D25"/>
    <w:rsid w:val="00AB48C5"/>
    <w:rsid w:val="00AB6A38"/>
    <w:rsid w:val="00AC3010"/>
    <w:rsid w:val="00AC4575"/>
    <w:rsid w:val="00AC6CA0"/>
    <w:rsid w:val="00AD0611"/>
    <w:rsid w:val="00AE223E"/>
    <w:rsid w:val="00AE2F20"/>
    <w:rsid w:val="00AE4156"/>
    <w:rsid w:val="00AE7CF3"/>
    <w:rsid w:val="00AF4696"/>
    <w:rsid w:val="00B0646B"/>
    <w:rsid w:val="00B13C42"/>
    <w:rsid w:val="00B223CB"/>
    <w:rsid w:val="00B22AA0"/>
    <w:rsid w:val="00B2477D"/>
    <w:rsid w:val="00B30CF8"/>
    <w:rsid w:val="00B325F1"/>
    <w:rsid w:val="00B34EFB"/>
    <w:rsid w:val="00B40923"/>
    <w:rsid w:val="00B43905"/>
    <w:rsid w:val="00B47469"/>
    <w:rsid w:val="00B575F8"/>
    <w:rsid w:val="00B65AE5"/>
    <w:rsid w:val="00B76F18"/>
    <w:rsid w:val="00B82708"/>
    <w:rsid w:val="00B87378"/>
    <w:rsid w:val="00B910EF"/>
    <w:rsid w:val="00B91BA0"/>
    <w:rsid w:val="00BA7287"/>
    <w:rsid w:val="00BB028E"/>
    <w:rsid w:val="00BB351A"/>
    <w:rsid w:val="00BB5B63"/>
    <w:rsid w:val="00BB7019"/>
    <w:rsid w:val="00BC186E"/>
    <w:rsid w:val="00BC4FBE"/>
    <w:rsid w:val="00BC72B0"/>
    <w:rsid w:val="00BD26FA"/>
    <w:rsid w:val="00BE0CD8"/>
    <w:rsid w:val="00BE2363"/>
    <w:rsid w:val="00BE301D"/>
    <w:rsid w:val="00BF0E31"/>
    <w:rsid w:val="00BF2BD2"/>
    <w:rsid w:val="00C00318"/>
    <w:rsid w:val="00C01BF0"/>
    <w:rsid w:val="00C05749"/>
    <w:rsid w:val="00C2079F"/>
    <w:rsid w:val="00C37EDD"/>
    <w:rsid w:val="00C4119A"/>
    <w:rsid w:val="00C42C63"/>
    <w:rsid w:val="00C45B0F"/>
    <w:rsid w:val="00C45B18"/>
    <w:rsid w:val="00C4603F"/>
    <w:rsid w:val="00C52137"/>
    <w:rsid w:val="00C607E0"/>
    <w:rsid w:val="00C62B84"/>
    <w:rsid w:val="00C631D2"/>
    <w:rsid w:val="00C719CD"/>
    <w:rsid w:val="00C8138C"/>
    <w:rsid w:val="00C94C94"/>
    <w:rsid w:val="00C979E5"/>
    <w:rsid w:val="00CA0613"/>
    <w:rsid w:val="00CA309C"/>
    <w:rsid w:val="00CA4134"/>
    <w:rsid w:val="00CA6CF0"/>
    <w:rsid w:val="00CB04E0"/>
    <w:rsid w:val="00CC1433"/>
    <w:rsid w:val="00CC45D5"/>
    <w:rsid w:val="00CF0731"/>
    <w:rsid w:val="00CF17BF"/>
    <w:rsid w:val="00CF245B"/>
    <w:rsid w:val="00CF72A6"/>
    <w:rsid w:val="00D025DD"/>
    <w:rsid w:val="00D05DD0"/>
    <w:rsid w:val="00D135A8"/>
    <w:rsid w:val="00D20EAC"/>
    <w:rsid w:val="00D27514"/>
    <w:rsid w:val="00D30FEB"/>
    <w:rsid w:val="00D414A1"/>
    <w:rsid w:val="00D45B7F"/>
    <w:rsid w:val="00D54C6B"/>
    <w:rsid w:val="00D652F4"/>
    <w:rsid w:val="00D7133C"/>
    <w:rsid w:val="00D72C6B"/>
    <w:rsid w:val="00D73147"/>
    <w:rsid w:val="00D73704"/>
    <w:rsid w:val="00D7500D"/>
    <w:rsid w:val="00D82723"/>
    <w:rsid w:val="00D839AC"/>
    <w:rsid w:val="00D86592"/>
    <w:rsid w:val="00D9794B"/>
    <w:rsid w:val="00DA133E"/>
    <w:rsid w:val="00DA436E"/>
    <w:rsid w:val="00DB0D1B"/>
    <w:rsid w:val="00DB4A39"/>
    <w:rsid w:val="00DB738E"/>
    <w:rsid w:val="00DC3ABB"/>
    <w:rsid w:val="00DD03A4"/>
    <w:rsid w:val="00DD4928"/>
    <w:rsid w:val="00DE0DD1"/>
    <w:rsid w:val="00DE149F"/>
    <w:rsid w:val="00DE2F84"/>
    <w:rsid w:val="00DE3B0D"/>
    <w:rsid w:val="00DF152E"/>
    <w:rsid w:val="00E01F85"/>
    <w:rsid w:val="00E02DED"/>
    <w:rsid w:val="00E068A0"/>
    <w:rsid w:val="00E15D42"/>
    <w:rsid w:val="00E161E8"/>
    <w:rsid w:val="00E34A3C"/>
    <w:rsid w:val="00E34DC4"/>
    <w:rsid w:val="00E35510"/>
    <w:rsid w:val="00E36AE4"/>
    <w:rsid w:val="00E43BAA"/>
    <w:rsid w:val="00E46887"/>
    <w:rsid w:val="00E54653"/>
    <w:rsid w:val="00E549D9"/>
    <w:rsid w:val="00E56F65"/>
    <w:rsid w:val="00E5754A"/>
    <w:rsid w:val="00E57843"/>
    <w:rsid w:val="00E612CF"/>
    <w:rsid w:val="00E93D8C"/>
    <w:rsid w:val="00E93D90"/>
    <w:rsid w:val="00EA15CB"/>
    <w:rsid w:val="00EA42DA"/>
    <w:rsid w:val="00EB1FE4"/>
    <w:rsid w:val="00EC2239"/>
    <w:rsid w:val="00EC40DB"/>
    <w:rsid w:val="00EC4DEB"/>
    <w:rsid w:val="00ED5628"/>
    <w:rsid w:val="00ED6DC8"/>
    <w:rsid w:val="00EE3652"/>
    <w:rsid w:val="00F04302"/>
    <w:rsid w:val="00F14D4F"/>
    <w:rsid w:val="00F2004E"/>
    <w:rsid w:val="00F30B35"/>
    <w:rsid w:val="00F453E3"/>
    <w:rsid w:val="00F533C6"/>
    <w:rsid w:val="00F607AC"/>
    <w:rsid w:val="00F60ABF"/>
    <w:rsid w:val="00F61CF0"/>
    <w:rsid w:val="00F63818"/>
    <w:rsid w:val="00F8181E"/>
    <w:rsid w:val="00F86291"/>
    <w:rsid w:val="00F94B9B"/>
    <w:rsid w:val="00F965F0"/>
    <w:rsid w:val="00F9793D"/>
    <w:rsid w:val="00FA3971"/>
    <w:rsid w:val="00FA4F1C"/>
    <w:rsid w:val="00FA79E5"/>
    <w:rsid w:val="00FB1E68"/>
    <w:rsid w:val="00FB3FCA"/>
    <w:rsid w:val="00FB49DE"/>
    <w:rsid w:val="00FC0134"/>
    <w:rsid w:val="00FC0A34"/>
    <w:rsid w:val="00FD0147"/>
    <w:rsid w:val="00FD04C0"/>
    <w:rsid w:val="00FD0BE7"/>
    <w:rsid w:val="00FD2568"/>
    <w:rsid w:val="00FD41E1"/>
    <w:rsid w:val="00FE3FE2"/>
    <w:rsid w:val="00FE7EEB"/>
    <w:rsid w:val="00FF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05E"/>
    <w:rPr>
      <w:sz w:val="20"/>
      <w:szCs w:val="20"/>
      <w:lang w:val="pt-BR" w:eastAsia="pt-B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605E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605E"/>
    <w:pPr>
      <w:keepNext/>
      <w:jc w:val="center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pt-BR" w:eastAsia="pt-B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pt-BR" w:eastAsia="pt-BR"/>
    </w:rPr>
  </w:style>
  <w:style w:type="paragraph" w:styleId="BodyTextIndent">
    <w:name w:val="Body Text Indent"/>
    <w:basedOn w:val="Normal"/>
    <w:link w:val="BodyTextIndentChar"/>
    <w:uiPriority w:val="99"/>
    <w:rsid w:val="0068605E"/>
    <w:pPr>
      <w:ind w:firstLine="1134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  <w:lang w:val="pt-BR" w:eastAsia="pt-BR"/>
    </w:rPr>
  </w:style>
  <w:style w:type="paragraph" w:styleId="Title">
    <w:name w:val="Title"/>
    <w:basedOn w:val="Normal"/>
    <w:link w:val="TitleChar"/>
    <w:uiPriority w:val="99"/>
    <w:qFormat/>
    <w:rsid w:val="0068605E"/>
    <w:pPr>
      <w:jc w:val="center"/>
    </w:pPr>
    <w:rPr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pt-BR" w:eastAsia="pt-BR"/>
    </w:rPr>
  </w:style>
  <w:style w:type="paragraph" w:styleId="BodyTextIndent2">
    <w:name w:val="Body Text Indent 2"/>
    <w:basedOn w:val="Normal"/>
    <w:link w:val="BodyTextIndent2Char"/>
    <w:uiPriority w:val="99"/>
    <w:rsid w:val="0068605E"/>
    <w:pPr>
      <w:ind w:firstLine="1134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  <w:lang w:val="pt-BR" w:eastAsia="pt-BR"/>
    </w:rPr>
  </w:style>
  <w:style w:type="paragraph" w:styleId="Footer">
    <w:name w:val="footer"/>
    <w:basedOn w:val="Normal"/>
    <w:link w:val="FooterChar"/>
    <w:uiPriority w:val="99"/>
    <w:rsid w:val="0068605E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C4E16"/>
    <w:rPr>
      <w:rFonts w:cs="Times New Roman"/>
    </w:rPr>
  </w:style>
  <w:style w:type="character" w:styleId="PageNumber">
    <w:name w:val="page number"/>
    <w:basedOn w:val="DefaultParagraphFont"/>
    <w:uiPriority w:val="99"/>
    <w:rsid w:val="0068605E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68605E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pt-BR" w:eastAsia="pt-BR"/>
    </w:rPr>
  </w:style>
  <w:style w:type="table" w:styleId="TableGrid">
    <w:name w:val="Table Grid"/>
    <w:basedOn w:val="TableNormal"/>
    <w:uiPriority w:val="99"/>
    <w:rsid w:val="006916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D4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  <w:lang w:val="pt-BR" w:eastAsia="pt-BR"/>
    </w:rPr>
  </w:style>
  <w:style w:type="character" w:styleId="Hyperlink">
    <w:name w:val="Hyperlink"/>
    <w:basedOn w:val="DefaultParagraphFont"/>
    <w:uiPriority w:val="99"/>
    <w:rsid w:val="002D451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D5A8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1942E8"/>
    <w:rPr>
      <w:rFonts w:cs="Times New Roman"/>
    </w:rPr>
  </w:style>
  <w:style w:type="paragraph" w:customStyle="1" w:styleId="Default">
    <w:name w:val="Default"/>
    <w:uiPriority w:val="99"/>
    <w:rsid w:val="005E7AE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t-BR" w:eastAsia="pt-BR"/>
    </w:rPr>
  </w:style>
  <w:style w:type="paragraph" w:styleId="Header">
    <w:name w:val="header"/>
    <w:basedOn w:val="Normal"/>
    <w:link w:val="HeaderChar"/>
    <w:uiPriority w:val="99"/>
    <w:rsid w:val="001C4E1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C4E16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1C4E16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C4E16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3">
    <w:name w:val="xl63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Normal"/>
    <w:uiPriority w:val="99"/>
    <w:rsid w:val="001C4E1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Normal"/>
    <w:uiPriority w:val="99"/>
    <w:rsid w:val="001C4E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1C4E1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1C4E1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uiPriority w:val="99"/>
    <w:rsid w:val="001C4E16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Normal"/>
    <w:uiPriority w:val="99"/>
    <w:rsid w:val="001C4E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92</Words>
  <Characters>499</Characters>
  <Application>Microsoft Office Outlook</Application>
  <DocSecurity>0</DocSecurity>
  <Lines>0</Lines>
  <Paragraphs>0</Paragraphs>
  <ScaleCrop>false</ScaleCrop>
  <Company>CEFET-RJ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resmas de papel</dc:title>
  <dc:subject/>
  <dc:creator>COLAT</dc:creator>
  <cp:keywords/>
  <dc:description/>
  <cp:lastModifiedBy>naamigo</cp:lastModifiedBy>
  <cp:revision>3</cp:revision>
  <cp:lastPrinted>2018-10-31T22:16:00Z</cp:lastPrinted>
  <dcterms:created xsi:type="dcterms:W3CDTF">2018-11-14T19:25:00Z</dcterms:created>
  <dcterms:modified xsi:type="dcterms:W3CDTF">2018-11-14T19:28:00Z</dcterms:modified>
</cp:coreProperties>
</file>